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018099" w14:textId="77777777" w:rsidR="00AB2CC2" w:rsidRPr="001325E4" w:rsidRDefault="00AB2CC2" w:rsidP="00560004">
      <w:r w:rsidRPr="001325E4">
        <w:t>Hans Mustermann</w:t>
      </w:r>
    </w:p>
    <w:p w14:paraId="3BAF2973" w14:textId="77777777" w:rsidR="00AB2CC2" w:rsidRPr="001325E4" w:rsidRDefault="00AB2CC2" w:rsidP="00560004">
      <w:r w:rsidRPr="001325E4">
        <w:t>Muster</w:t>
      </w:r>
      <w:r w:rsidR="00571952" w:rsidRPr="001325E4">
        <w:t xml:space="preserve"> </w:t>
      </w:r>
      <w:r w:rsidRPr="001325E4">
        <w:t>&amp;</w:t>
      </w:r>
      <w:r w:rsidR="00571952" w:rsidRPr="001325E4">
        <w:t xml:space="preserve"> </w:t>
      </w:r>
      <w:r w:rsidRPr="001325E4">
        <w:t>Muster GmbH</w:t>
      </w:r>
    </w:p>
    <w:p w14:paraId="49D5FFA3" w14:textId="77777777" w:rsidR="002011D8" w:rsidRPr="001325E4" w:rsidRDefault="00AB2CC2" w:rsidP="00560004">
      <w:r w:rsidRPr="001325E4">
        <w:t>Musterstraße 12</w:t>
      </w:r>
    </w:p>
    <w:p w14:paraId="31BCE868" w14:textId="77777777" w:rsidR="00627074" w:rsidRPr="001325E4" w:rsidRDefault="00AB2CC2" w:rsidP="00560004">
      <w:r w:rsidRPr="001325E4">
        <w:t>12345 Musterstadt</w:t>
      </w:r>
    </w:p>
    <w:p w14:paraId="372CAF9B" w14:textId="77777777" w:rsidR="002011D8" w:rsidRPr="001325E4" w:rsidRDefault="002011D8" w:rsidP="00560004"/>
    <w:p w14:paraId="48598E45" w14:textId="77777777" w:rsidR="003E2DEA" w:rsidRPr="001325E4" w:rsidRDefault="003E2DEA" w:rsidP="00560004"/>
    <w:p w14:paraId="2EB3D96A" w14:textId="77777777" w:rsidR="008F5704" w:rsidRPr="001325E4" w:rsidRDefault="008F5704" w:rsidP="00560004"/>
    <w:p w14:paraId="44A88402" w14:textId="77777777" w:rsidR="003E2DEA" w:rsidRPr="001325E4" w:rsidRDefault="003E2DEA" w:rsidP="00560004"/>
    <w:p w14:paraId="0FDD2C07" w14:textId="77777777" w:rsidR="00AB2CC2" w:rsidRPr="001325E4" w:rsidRDefault="00AB2CC2" w:rsidP="00560004"/>
    <w:p w14:paraId="32EEC037" w14:textId="77777777" w:rsidR="00AB2CC2" w:rsidRPr="001325E4" w:rsidRDefault="00AB2CC2" w:rsidP="00560004"/>
    <w:p w14:paraId="0C50D640" w14:textId="77777777" w:rsidR="00AB2CC2" w:rsidRPr="001325E4" w:rsidRDefault="009A176B" w:rsidP="00560004">
      <w:pPr>
        <w:jc w:val="right"/>
      </w:pPr>
      <w:r w:rsidRPr="001325E4">
        <w:t>Köln</w:t>
      </w:r>
      <w:r w:rsidR="00AB2CC2" w:rsidRPr="001325E4">
        <w:t xml:space="preserve">, </w:t>
      </w:r>
      <w:r w:rsidR="00EA3E1F">
        <w:fldChar w:fldCharType="begin"/>
      </w:r>
      <w:r w:rsidR="00EA3E1F">
        <w:instrText xml:space="preserve"> DATE \@ "d. MMMM yyyy" \* MERGEFORMAT </w:instrText>
      </w:r>
      <w:r w:rsidR="00EA3E1F">
        <w:fldChar w:fldCharType="separate"/>
      </w:r>
      <w:r w:rsidR="00050C75">
        <w:rPr>
          <w:noProof/>
        </w:rPr>
        <w:t>21. Juli 2026</w:t>
      </w:r>
      <w:r w:rsidR="00EA3E1F">
        <w:fldChar w:fldCharType="end"/>
      </w:r>
    </w:p>
    <w:p w14:paraId="143807AE" w14:textId="77777777" w:rsidR="00AB2CC2" w:rsidRPr="001325E4" w:rsidRDefault="00AB2CC2" w:rsidP="00560004"/>
    <w:p w14:paraId="448B5B0E" w14:textId="77777777" w:rsidR="00AB2CC2" w:rsidRPr="00560004" w:rsidRDefault="00AB2CC2" w:rsidP="00560004">
      <w:r w:rsidRPr="001325E4">
        <w:t>Sehr geehrter Herr Mustermann,</w:t>
      </w:r>
    </w:p>
    <w:p w14:paraId="3130EE72" w14:textId="77777777" w:rsidR="00AB2CC2" w:rsidRPr="001325E4" w:rsidRDefault="00AB2CC2" w:rsidP="00560004"/>
    <w:p w14:paraId="3D385465" w14:textId="77777777" w:rsidR="0095094A" w:rsidRPr="00560004" w:rsidRDefault="008C2C99" w:rsidP="00560004">
      <w:r w:rsidRPr="001325E4">
        <w:t>e</w:t>
      </w:r>
      <w:r w:rsidR="0095094A" w:rsidRPr="001325E4">
        <w:t xml:space="preserve">r hörte leise Schritte hinter sich. Das bedeutete nichts Gutes. Wer würde ihm schon folgen, spät in der Nacht und dazu noch in dieser engen Gasse mitten im übel beleumundeten Hafenviertel? Gerade jetzt, wo er das Ding seines Lebens gedreht hatte und </w:t>
      </w:r>
      <w:r w:rsidR="0095094A" w:rsidRPr="00560004">
        <w:t xml:space="preserve">mit der Beute verschwinden wollte! </w:t>
      </w:r>
    </w:p>
    <w:p w14:paraId="350A7D62" w14:textId="77777777" w:rsidR="0095094A" w:rsidRPr="00560004" w:rsidRDefault="0095094A" w:rsidP="00560004"/>
    <w:p w14:paraId="6E78F882" w14:textId="77777777" w:rsidR="0095094A" w:rsidRPr="001325E4" w:rsidRDefault="0095094A" w:rsidP="00560004">
      <w:r w:rsidRPr="00560004">
        <w:t>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w:t>
      </w:r>
      <w:r w:rsidRPr="001325E4">
        <w:t xml:space="preserve"> Mülleimer gefallen, der mitten im Weg lag.</w:t>
      </w:r>
    </w:p>
    <w:p w14:paraId="31E28040" w14:textId="77777777" w:rsidR="0095094A" w:rsidRPr="001325E4" w:rsidRDefault="0095094A" w:rsidP="00560004"/>
    <w:p w14:paraId="595ED5D0" w14:textId="77777777" w:rsidR="0095094A" w:rsidRPr="001325E4" w:rsidRDefault="0095094A" w:rsidP="00560004">
      <w:r w:rsidRPr="001325E4">
        <w:t>Er versuchte, sich in der Dunkelheit seinen Weg zu ertasten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w:t>
      </w:r>
    </w:p>
    <w:p w14:paraId="263D801B" w14:textId="77777777" w:rsidR="003E2DEA" w:rsidRPr="001325E4" w:rsidRDefault="003E2DEA" w:rsidP="00560004"/>
    <w:p w14:paraId="206842BC" w14:textId="77777777" w:rsidR="00760280" w:rsidRDefault="00AB2CC2" w:rsidP="00560004">
      <w:r w:rsidRPr="001325E4">
        <w:t>Mit</w:t>
      </w:r>
      <w:r w:rsidR="00866612" w:rsidRPr="001325E4">
        <w:t xml:space="preserve"> </w:t>
      </w:r>
      <w:r w:rsidRPr="001325E4">
        <w:t>freundlichen Grüßen</w:t>
      </w:r>
    </w:p>
    <w:p w14:paraId="0E3C4E81" w14:textId="77777777" w:rsidR="00050C75" w:rsidRDefault="00050C75" w:rsidP="00560004"/>
    <w:p w14:paraId="1C157EB1" w14:textId="77777777" w:rsidR="00050C75" w:rsidRDefault="00050C75" w:rsidP="00560004"/>
    <w:p w14:paraId="5AD4DF3E" w14:textId="77777777" w:rsidR="00A12ECF" w:rsidRDefault="00A12ECF" w:rsidP="00560004"/>
    <w:p w14:paraId="33852929" w14:textId="77777777" w:rsidR="003D5886" w:rsidRPr="001325E4" w:rsidRDefault="003D5886" w:rsidP="00560004"/>
    <w:sectPr w:rsidR="003D5886" w:rsidRPr="001325E4" w:rsidSect="007E495C">
      <w:headerReference w:type="default" r:id="rId10"/>
      <w:headerReference w:type="first" r:id="rId11"/>
      <w:pgSz w:w="11906" w:h="16838" w:code="9"/>
      <w:pgMar w:top="3119" w:right="1418" w:bottom="2835"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0B9E40" w14:textId="77777777" w:rsidR="00145A22" w:rsidRDefault="00145A22">
      <w:r>
        <w:separator/>
      </w:r>
    </w:p>
  </w:endnote>
  <w:endnote w:type="continuationSeparator" w:id="0">
    <w:p w14:paraId="067239AC" w14:textId="77777777" w:rsidR="00145A22" w:rsidRDefault="00145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5E3429" w14:textId="77777777" w:rsidR="00145A22" w:rsidRDefault="00145A22">
      <w:r>
        <w:separator/>
      </w:r>
    </w:p>
  </w:footnote>
  <w:footnote w:type="continuationSeparator" w:id="0">
    <w:p w14:paraId="12F687D3" w14:textId="77777777" w:rsidR="00145A22" w:rsidRDefault="00145A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955326" w14:textId="77777777" w:rsidR="00760280" w:rsidRPr="00760280" w:rsidRDefault="00760280" w:rsidP="00760280">
    <w:r>
      <w:rPr>
        <w:noProof/>
      </w:rPr>
      <w:drawing>
        <wp:anchor distT="0" distB="0" distL="114300" distR="114300" simplePos="0" relativeHeight="251665408" behindDoc="1" locked="0" layoutInCell="1" allowOverlap="1" wp14:anchorId="54AE501B" wp14:editId="43FD1989">
          <wp:simplePos x="0" y="0"/>
          <wp:positionH relativeFrom="page">
            <wp:posOffset>0</wp:posOffset>
          </wp:positionH>
          <wp:positionV relativeFrom="page">
            <wp:posOffset>4458</wp:posOffset>
          </wp:positionV>
          <wp:extent cx="7555510" cy="10683083"/>
          <wp:effectExtent l="0" t="0" r="1270" b="0"/>
          <wp:wrapNone/>
          <wp:docPr id="1316456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45630" name="Grafik 1"/>
                  <pic:cNvPicPr/>
                </pic:nvPicPr>
                <pic:blipFill>
                  <a:blip r:embed="rId1">
                    <a:extLst>
                      <a:ext uri="{28A0092B-C50C-407E-A947-70E740481C1C}">
                        <a14:useLocalDpi xmlns:a14="http://schemas.microsoft.com/office/drawing/2010/main" val="0"/>
                      </a:ext>
                    </a:extLst>
                  </a:blip>
                  <a:stretch>
                    <a:fillRect/>
                  </a:stretch>
                </pic:blipFill>
                <pic:spPr>
                  <a:xfrm>
                    <a:off x="0" y="0"/>
                    <a:ext cx="7555510" cy="10683083"/>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A0E0B9" w14:textId="77777777" w:rsidR="00760280" w:rsidRDefault="00760280">
    <w:r>
      <w:rPr>
        <w:noProof/>
        <w:lang w:val="en-GB" w:eastAsia="en-GB"/>
      </w:rPr>
      <w:drawing>
        <wp:anchor distT="0" distB="0" distL="114300" distR="114300" simplePos="0" relativeHeight="251664384" behindDoc="1" locked="0" layoutInCell="1" allowOverlap="1" wp14:anchorId="512AE7DB" wp14:editId="2CD4379C">
          <wp:simplePos x="0" y="0"/>
          <wp:positionH relativeFrom="page">
            <wp:posOffset>0</wp:posOffset>
          </wp:positionH>
          <wp:positionV relativeFrom="page">
            <wp:posOffset>3174</wp:posOffset>
          </wp:positionV>
          <wp:extent cx="7554248" cy="10683865"/>
          <wp:effectExtent l="0" t="0" r="2540" b="0"/>
          <wp:wrapNone/>
          <wp:docPr id="854519167"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519167" name="Bild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4248" cy="10683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9"/>
  <w:displayBackgroundShape/>
  <w:activeWritingStyle w:appName="MSWord" w:lang="de-DE"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C75"/>
    <w:rsid w:val="000071C7"/>
    <w:rsid w:val="00013DF0"/>
    <w:rsid w:val="0004745B"/>
    <w:rsid w:val="00050C75"/>
    <w:rsid w:val="000526E8"/>
    <w:rsid w:val="00074E67"/>
    <w:rsid w:val="000C6DB1"/>
    <w:rsid w:val="000F6CF3"/>
    <w:rsid w:val="001002AF"/>
    <w:rsid w:val="0010737D"/>
    <w:rsid w:val="00126C37"/>
    <w:rsid w:val="001325E4"/>
    <w:rsid w:val="00145A22"/>
    <w:rsid w:val="00147C30"/>
    <w:rsid w:val="00155B64"/>
    <w:rsid w:val="001B5253"/>
    <w:rsid w:val="001E1C93"/>
    <w:rsid w:val="001E4B4C"/>
    <w:rsid w:val="002011D8"/>
    <w:rsid w:val="00234845"/>
    <w:rsid w:val="002778B9"/>
    <w:rsid w:val="00277C1A"/>
    <w:rsid w:val="00285F1E"/>
    <w:rsid w:val="002C4938"/>
    <w:rsid w:val="002D1686"/>
    <w:rsid w:val="002E7CF0"/>
    <w:rsid w:val="0036736B"/>
    <w:rsid w:val="00381369"/>
    <w:rsid w:val="00386BD3"/>
    <w:rsid w:val="0039093A"/>
    <w:rsid w:val="00397410"/>
    <w:rsid w:val="003A4DB4"/>
    <w:rsid w:val="003B643C"/>
    <w:rsid w:val="003C7C2E"/>
    <w:rsid w:val="003D5886"/>
    <w:rsid w:val="003D6888"/>
    <w:rsid w:val="003E2DEA"/>
    <w:rsid w:val="00403899"/>
    <w:rsid w:val="004146E2"/>
    <w:rsid w:val="00416270"/>
    <w:rsid w:val="004A4B56"/>
    <w:rsid w:val="004B3B70"/>
    <w:rsid w:val="004D315E"/>
    <w:rsid w:val="004E4403"/>
    <w:rsid w:val="00505679"/>
    <w:rsid w:val="00524494"/>
    <w:rsid w:val="00535D04"/>
    <w:rsid w:val="00552528"/>
    <w:rsid w:val="00560004"/>
    <w:rsid w:val="00560B17"/>
    <w:rsid w:val="00571952"/>
    <w:rsid w:val="005E3F56"/>
    <w:rsid w:val="005E5FE1"/>
    <w:rsid w:val="005E68E7"/>
    <w:rsid w:val="00604776"/>
    <w:rsid w:val="00627074"/>
    <w:rsid w:val="0065085C"/>
    <w:rsid w:val="006665AA"/>
    <w:rsid w:val="00667D6B"/>
    <w:rsid w:val="0067477F"/>
    <w:rsid w:val="00681659"/>
    <w:rsid w:val="006A55E9"/>
    <w:rsid w:val="006A694C"/>
    <w:rsid w:val="006B0188"/>
    <w:rsid w:val="006C436B"/>
    <w:rsid w:val="006D52B3"/>
    <w:rsid w:val="006E74B3"/>
    <w:rsid w:val="00705327"/>
    <w:rsid w:val="0074345C"/>
    <w:rsid w:val="0074559D"/>
    <w:rsid w:val="00760280"/>
    <w:rsid w:val="00760426"/>
    <w:rsid w:val="00765E33"/>
    <w:rsid w:val="00767237"/>
    <w:rsid w:val="0078468A"/>
    <w:rsid w:val="007A3040"/>
    <w:rsid w:val="007B7CE2"/>
    <w:rsid w:val="007D6B55"/>
    <w:rsid w:val="007E093B"/>
    <w:rsid w:val="007E495C"/>
    <w:rsid w:val="007F71F0"/>
    <w:rsid w:val="00817A94"/>
    <w:rsid w:val="0082173D"/>
    <w:rsid w:val="00834F73"/>
    <w:rsid w:val="00846534"/>
    <w:rsid w:val="00866612"/>
    <w:rsid w:val="00896940"/>
    <w:rsid w:val="008B7372"/>
    <w:rsid w:val="008B748A"/>
    <w:rsid w:val="008C2C99"/>
    <w:rsid w:val="008F5704"/>
    <w:rsid w:val="0095094A"/>
    <w:rsid w:val="009917CF"/>
    <w:rsid w:val="0099637C"/>
    <w:rsid w:val="009A176B"/>
    <w:rsid w:val="009C4E8B"/>
    <w:rsid w:val="009C65C9"/>
    <w:rsid w:val="009D23DE"/>
    <w:rsid w:val="009F345C"/>
    <w:rsid w:val="00A12ECF"/>
    <w:rsid w:val="00A27DD8"/>
    <w:rsid w:val="00A31965"/>
    <w:rsid w:val="00A45D65"/>
    <w:rsid w:val="00A9651A"/>
    <w:rsid w:val="00AB2CC2"/>
    <w:rsid w:val="00AC3767"/>
    <w:rsid w:val="00AD597E"/>
    <w:rsid w:val="00AD6394"/>
    <w:rsid w:val="00AE43A6"/>
    <w:rsid w:val="00B77932"/>
    <w:rsid w:val="00BC5A44"/>
    <w:rsid w:val="00BD36F5"/>
    <w:rsid w:val="00BE4587"/>
    <w:rsid w:val="00BF1513"/>
    <w:rsid w:val="00BF4C71"/>
    <w:rsid w:val="00C22B89"/>
    <w:rsid w:val="00C271A9"/>
    <w:rsid w:val="00CD2757"/>
    <w:rsid w:val="00CE73A1"/>
    <w:rsid w:val="00CF3FB6"/>
    <w:rsid w:val="00D1161E"/>
    <w:rsid w:val="00D16959"/>
    <w:rsid w:val="00D256C6"/>
    <w:rsid w:val="00D263B5"/>
    <w:rsid w:val="00D74A70"/>
    <w:rsid w:val="00DA0784"/>
    <w:rsid w:val="00E04D60"/>
    <w:rsid w:val="00E148A6"/>
    <w:rsid w:val="00E37034"/>
    <w:rsid w:val="00E61A10"/>
    <w:rsid w:val="00EA3E1F"/>
    <w:rsid w:val="00EC6AA1"/>
    <w:rsid w:val="00EE5060"/>
    <w:rsid w:val="00F37F76"/>
    <w:rsid w:val="00F46AD4"/>
    <w:rsid w:val="00F57A6B"/>
    <w:rsid w:val="00F57E92"/>
    <w:rsid w:val="00F614D2"/>
    <w:rsid w:val="00F906B4"/>
    <w:rsid w:val="00F9432E"/>
    <w:rsid w:val="00FB4105"/>
    <w:rsid w:val="00FC4F68"/>
    <w:rsid w:val="00FF04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A06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D263B5"/>
    <w:rPr>
      <w:rFonts w:ascii="Aptos" w:hAnsi="Aptos"/>
      <w:color w:val="000000" w:themeColor="text1"/>
      <w:sz w:val="22"/>
      <w:szCs w:val="24"/>
    </w:rPr>
  </w:style>
  <w:style w:type="paragraph" w:styleId="Heading1">
    <w:name w:val="heading 1"/>
    <w:basedOn w:val="Normal"/>
    <w:next w:val="Normal"/>
    <w:link w:val="Heading1Char"/>
    <w:qFormat/>
    <w:rsid w:val="00D263B5"/>
    <w:pPr>
      <w:keepNext/>
      <w:keepLines/>
      <w:spacing w:before="24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002AF"/>
    <w:pPr>
      <w:tabs>
        <w:tab w:val="center" w:pos="4536"/>
        <w:tab w:val="right" w:pos="9072"/>
      </w:tabs>
    </w:pPr>
  </w:style>
  <w:style w:type="character" w:customStyle="1" w:styleId="HeaderChar">
    <w:name w:val="Header Char"/>
    <w:basedOn w:val="DefaultParagraphFont"/>
    <w:link w:val="Header"/>
    <w:rsid w:val="001002AF"/>
    <w:rPr>
      <w:rFonts w:ascii="Aptos" w:hAnsi="Aptos"/>
      <w:color w:val="000000" w:themeColor="text1"/>
      <w:sz w:val="22"/>
      <w:szCs w:val="24"/>
    </w:rPr>
  </w:style>
  <w:style w:type="character" w:customStyle="1" w:styleId="Heading1Char">
    <w:name w:val="Heading 1 Char"/>
    <w:basedOn w:val="DefaultParagraphFont"/>
    <w:link w:val="Heading1"/>
    <w:rsid w:val="00D263B5"/>
    <w:rPr>
      <w:rFonts w:ascii="Aptos" w:eastAsiaTheme="majorEastAsia" w:hAnsi="Aptos" w:cstheme="majorBidi"/>
      <w:b/>
      <w:color w:val="000000" w:themeColor="text1"/>
      <w:sz w:val="32"/>
      <w:szCs w:val="32"/>
    </w:rPr>
  </w:style>
  <w:style w:type="paragraph" w:styleId="Footer">
    <w:name w:val="footer"/>
    <w:basedOn w:val="Normal"/>
    <w:link w:val="FooterChar"/>
    <w:unhideWhenUsed/>
    <w:rsid w:val="001002AF"/>
    <w:pPr>
      <w:tabs>
        <w:tab w:val="center" w:pos="4536"/>
        <w:tab w:val="right" w:pos="9072"/>
      </w:tabs>
    </w:pPr>
  </w:style>
  <w:style w:type="character" w:customStyle="1" w:styleId="FooterChar">
    <w:name w:val="Footer Char"/>
    <w:basedOn w:val="DefaultParagraphFont"/>
    <w:link w:val="Footer"/>
    <w:rsid w:val="001002AF"/>
    <w:rPr>
      <w:rFonts w:ascii="Aptos" w:hAnsi="Aptos"/>
      <w:color w:val="000000" w:themeColor="text1"/>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817407">
      <w:bodyDiv w:val="1"/>
      <w:marLeft w:val="0"/>
      <w:marRight w:val="0"/>
      <w:marTop w:val="0"/>
      <w:marBottom w:val="0"/>
      <w:divBdr>
        <w:top w:val="none" w:sz="0" w:space="0" w:color="auto"/>
        <w:left w:val="none" w:sz="0" w:space="0" w:color="auto"/>
        <w:bottom w:val="none" w:sz="0" w:space="0" w:color="auto"/>
        <w:right w:val="none" w:sz="0" w:space="0" w:color="auto"/>
      </w:divBdr>
    </w:div>
    <w:div w:id="491410979">
      <w:bodyDiv w:val="1"/>
      <w:marLeft w:val="0"/>
      <w:marRight w:val="0"/>
      <w:marTop w:val="0"/>
      <w:marBottom w:val="0"/>
      <w:divBdr>
        <w:top w:val="none" w:sz="0" w:space="0" w:color="auto"/>
        <w:left w:val="none" w:sz="0" w:space="0" w:color="auto"/>
        <w:bottom w:val="none" w:sz="0" w:space="0" w:color="auto"/>
        <w:right w:val="none" w:sz="0" w:space="0" w:color="auto"/>
      </w:divBdr>
    </w:div>
    <w:div w:id="159215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EEB3A9B9A189C43926A8A53BEE9E902" ma:contentTypeVersion="16" ma:contentTypeDescription="Ein neues Dokument erstellen." ma:contentTypeScope="" ma:versionID="8921324cae7195ce25044bff6b980abb">
  <xsd:schema xmlns:xsd="http://www.w3.org/2001/XMLSchema" xmlns:xs="http://www.w3.org/2001/XMLSchema" xmlns:p="http://schemas.microsoft.com/office/2006/metadata/properties" xmlns:ns2="b86ac294-1141-45f1-9c5a-7cec0496f1bd" xmlns:ns3="c92be018-addf-43cc-b3a3-0cf5e6a1aa5e" targetNamespace="http://schemas.microsoft.com/office/2006/metadata/properties" ma:root="true" ma:fieldsID="d00f7ac4cfda188e6a11d42a338b036a" ns2:_="" ns3:_="">
    <xsd:import namespace="b86ac294-1141-45f1-9c5a-7cec0496f1bd"/>
    <xsd:import namespace="c92be018-addf-43cc-b3a3-0cf5e6a1aa5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6ac294-1141-45f1-9c5a-7cec0496f1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4aab4fe8-a6f2-468e-bd7e-d8a454cc8d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92be018-addf-43cc-b3a3-0cf5e6a1aa5e" elementFormDefault="qualified">
    <xsd:import namespace="http://schemas.microsoft.com/office/2006/documentManagement/types"/>
    <xsd:import namespace="http://schemas.microsoft.com/office/infopath/2007/PartnerControls"/>
    <xsd:element name="SharedWithUsers" ma:index="14"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374f2d01-7a33-460c-8acb-8696c635d1bb}" ma:internalName="TaxCatchAll" ma:showField="CatchAllData" ma:web="c92be018-addf-43cc-b3a3-0cf5e6a1aa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86ac294-1141-45f1-9c5a-7cec0496f1bd">
      <Terms xmlns="http://schemas.microsoft.com/office/infopath/2007/PartnerControls"/>
    </lcf76f155ced4ddcb4097134ff3c332f>
    <TaxCatchAll xmlns="c92be018-addf-43cc-b3a3-0cf5e6a1aa5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D7820-8A85-485F-B5E7-DC0A55D22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6ac294-1141-45f1-9c5a-7cec0496f1bd"/>
    <ds:schemaRef ds:uri="c92be018-addf-43cc-b3a3-0cf5e6a1aa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3DBEC-E046-4B4A-AF17-2ED2C4568506}">
  <ds:schemaRefs>
    <ds:schemaRef ds:uri="http://schemas.microsoft.com/office/2006/metadata/properties"/>
    <ds:schemaRef ds:uri="http://schemas.microsoft.com/office/infopath/2007/PartnerControls"/>
    <ds:schemaRef ds:uri="b86ac294-1141-45f1-9c5a-7cec0496f1bd"/>
    <ds:schemaRef ds:uri="c92be018-addf-43cc-b3a3-0cf5e6a1aa5e"/>
  </ds:schemaRefs>
</ds:datastoreItem>
</file>

<file path=customXml/itemProps3.xml><?xml version="1.0" encoding="utf-8"?>
<ds:datastoreItem xmlns:ds="http://schemas.openxmlformats.org/officeDocument/2006/customXml" ds:itemID="{E876DF47-F847-4F2B-B15F-EA5956C9C1E9}">
  <ds:schemaRefs>
    <ds:schemaRef ds:uri="http://schemas.microsoft.com/sharepoint/v3/contenttype/forms"/>
  </ds:schemaRefs>
</ds:datastoreItem>
</file>

<file path=customXml/itemProps4.xml><?xml version="1.0" encoding="utf-8"?>
<ds:datastoreItem xmlns:ds="http://schemas.openxmlformats.org/officeDocument/2006/customXml" ds:itemID="{C39A3D44-1089-AA42-9383-16F4C1032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Hans Mustermann.dotx</Template>
  <TotalTime>1</TotalTime>
  <Pages>1</Pages>
  <Words>222</Words>
  <Characters>1266</Characters>
  <Application>Microsoft Office Word</Application>
  <DocSecurity>0</DocSecurity>
  <Lines>10</Lines>
  <Paragraphs>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Hans Mustermann</vt:lpstr>
      <vt:lpstr>Hans Mustermann</vt:lpstr>
    </vt:vector>
  </TitlesOfParts>
  <Company/>
  <LinksUpToDate>false</LinksUpToDate>
  <CharactersWithSpaces>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Hans Mustermann</dc:title>
  <dc:creator>Dirk Lenz</dc:creator>
  <cp:lastModifiedBy>Dirk Lenz</cp:lastModifiedBy>
  <cp:revision>2</cp:revision>
  <cp:lastPrinted>2025-01-24T11:34:00Z</cp:lastPrinted>
  <dcterms:created xsi:type="dcterms:W3CDTF">2026-07-21T08:30:00Z</dcterms:created>
  <dcterms:modified xsi:type="dcterms:W3CDTF">2026-07-21T08:30:00Z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0x0101003EEB3A9B9A189C43926A8A53BEE9E902</vt:lpwstr>
  </property>
</Properties>
</file>